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81891" w14:textId="6C8200E1" w:rsidR="00DC6CEC" w:rsidRDefault="003C739E" w:rsidP="003456AF">
      <w:pPr>
        <w:spacing w:line="240" w:lineRule="auto"/>
        <w:ind w:left="142"/>
        <w:contextualSpacing/>
        <w:jc w:val="both"/>
        <w:rPr>
          <w:highlight w:val="cyan"/>
        </w:rPr>
      </w:pPr>
      <w:bookmarkStart w:id="0" w:name="_Hlk139540077"/>
      <w:bookmarkStart w:id="1" w:name="_Hlk139540192"/>
      <w:r>
        <w:rPr>
          <w:noProof/>
        </w:rPr>
        <w:drawing>
          <wp:anchor distT="0" distB="0" distL="114300" distR="114300" simplePos="0" relativeHeight="251658240" behindDoc="1" locked="0" layoutInCell="1" allowOverlap="1" wp14:anchorId="1C679B32" wp14:editId="5268B937">
            <wp:simplePos x="0" y="0"/>
            <wp:positionH relativeFrom="column">
              <wp:posOffset>52070</wp:posOffset>
            </wp:positionH>
            <wp:positionV relativeFrom="paragraph">
              <wp:posOffset>169545</wp:posOffset>
            </wp:positionV>
            <wp:extent cx="1036320" cy="459740"/>
            <wp:effectExtent l="0" t="0" r="0" b="0"/>
            <wp:wrapNone/>
            <wp:docPr id="1024567347" name="Obraz 1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C:\Users\Milena\Desktop\LOGO SGR_transparent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5B1063" w14:textId="525C4050" w:rsidR="00D23946" w:rsidRPr="00D23946" w:rsidRDefault="00D23946" w:rsidP="00D23946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Załącznik nr 6 do Regulaminu naboru wniosków o wsparcie</w:t>
      </w:r>
    </w:p>
    <w:p w14:paraId="31906D00" w14:textId="48227226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0CB253F9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2AE59975" w14:textId="4D455EC0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8382B2B" w14:textId="77777777" w:rsidR="00756325" w:rsidRDefault="00756325" w:rsidP="00756325">
      <w:pPr>
        <w:spacing w:line="240" w:lineRule="auto"/>
        <w:ind w:left="142"/>
        <w:contextualSpacing/>
        <w:jc w:val="both"/>
        <w:rPr>
          <w:highlight w:val="cyan"/>
        </w:rPr>
      </w:pPr>
    </w:p>
    <w:p w14:paraId="6DDCB675" w14:textId="77777777" w:rsidR="00756325" w:rsidRDefault="00756325" w:rsidP="00756325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 xml:space="preserve">Szczegółowe warunki realizacji projektów </w:t>
      </w:r>
    </w:p>
    <w:p w14:paraId="47509C4B" w14:textId="12A619C9" w:rsidR="00756325" w:rsidRDefault="00756325" w:rsidP="00756325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7A88B166" w14:textId="7EF6BE05" w:rsidR="00756325" w:rsidRPr="00F8068F" w:rsidRDefault="00756325" w:rsidP="00756325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Pr="00F8068F">
        <w:t>Rozw</w:t>
      </w:r>
      <w:r>
        <w:t xml:space="preserve">ój </w:t>
      </w:r>
      <w:r w:rsidRPr="00F8068F">
        <w:t xml:space="preserve">infrastruktury </w:t>
      </w:r>
      <w:r w:rsidR="00B53EAB">
        <w:t xml:space="preserve">miejsc postojowych dla turystyki karawaningowej </w:t>
      </w:r>
      <w:r>
        <w:t xml:space="preserve"> </w:t>
      </w:r>
    </w:p>
    <w:p w14:paraId="690A932F" w14:textId="77777777" w:rsidR="00756325" w:rsidRDefault="00756325" w:rsidP="00756325"/>
    <w:p w14:paraId="55BD591A" w14:textId="7B1AF666" w:rsidR="00756325" w:rsidRPr="003C739E" w:rsidRDefault="00756325" w:rsidP="003C739E">
      <w:pPr>
        <w:pStyle w:val="Akapitzlist"/>
        <w:numPr>
          <w:ilvl w:val="0"/>
          <w:numId w:val="50"/>
        </w:numPr>
        <w:shd w:val="clear" w:color="auto" w:fill="FFFFFF" w:themeFill="background1"/>
        <w:spacing w:before="240" w:after="120"/>
        <w:jc w:val="both"/>
      </w:pPr>
      <w:r w:rsidRPr="00ED4028">
        <w:t>Projekt mus</w:t>
      </w:r>
      <w:r>
        <w:t xml:space="preserve">i </w:t>
      </w:r>
      <w:r w:rsidRPr="003C739E">
        <w:t xml:space="preserve">być realizowany na obszarze objętym LSR </w:t>
      </w:r>
      <w:r w:rsidR="003C739E" w:rsidRPr="003C739E">
        <w:t>Słowińskiej Grupy Rybackiej</w:t>
      </w:r>
      <w:r w:rsidRPr="003C739E">
        <w:t xml:space="preserve"> nazwa LGD, tj. na terenie gmin:</w:t>
      </w:r>
      <w:r w:rsidR="003C739E" w:rsidRPr="003C739E">
        <w:t xml:space="preserve"> Kępice, Kobylnica, Miasto Ustka, Redzikowo, Smołdzino, Ustka.</w:t>
      </w:r>
    </w:p>
    <w:p w14:paraId="5C100AEB" w14:textId="5847FB30" w:rsidR="00756325" w:rsidRPr="00560FA0" w:rsidRDefault="00756325" w:rsidP="003C739E">
      <w:pPr>
        <w:pStyle w:val="Akapitzlist"/>
        <w:numPr>
          <w:ilvl w:val="0"/>
          <w:numId w:val="50"/>
        </w:numPr>
        <w:shd w:val="clear" w:color="auto" w:fill="FFFFFF" w:themeFill="background1"/>
        <w:spacing w:before="240" w:after="120"/>
        <w:jc w:val="both"/>
      </w:pPr>
      <w:r w:rsidRPr="003C739E">
        <w:t xml:space="preserve">Projekt musi odpowiadać wnioskom z analizy popytu i oceny potrzeb zawartych w lokalnej strategii rozwoju obszaru LGD </w:t>
      </w:r>
      <w:r w:rsidR="003C739E" w:rsidRPr="003C739E">
        <w:t>Słowińskiej Grupy Rybackiej</w:t>
      </w:r>
      <w:r w:rsidRPr="003C739E">
        <w:t>, wpływać na stymulowanie aktywności turystycznej na obszarze LSR oraz integrację produktów i usług turystycznych</w:t>
      </w:r>
      <w:r w:rsidRPr="00560FA0">
        <w:t xml:space="preserve"> podmiotów różnych sektorów. </w:t>
      </w:r>
    </w:p>
    <w:p w14:paraId="6E7FB65B" w14:textId="77777777" w:rsidR="00756325" w:rsidRPr="00ED4028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ED4028">
        <w:t xml:space="preserve">Inwestycje </w:t>
      </w:r>
      <w:r w:rsidRPr="00D01EDE">
        <w:rPr>
          <w:b/>
        </w:rPr>
        <w:t>nie mogą</w:t>
      </w:r>
      <w:r w:rsidRPr="00ED4028">
        <w:t xml:space="preserve"> przyczyniać się do </w:t>
      </w:r>
      <w:r w:rsidRPr="00D01EDE">
        <w:rPr>
          <w:b/>
        </w:rPr>
        <w:t>zwiększenia natężenia ruchu samochodowego.</w:t>
      </w:r>
      <w:r w:rsidRPr="00ED4028">
        <w:t xml:space="preserve"> </w:t>
      </w:r>
    </w:p>
    <w:p w14:paraId="3483AADC" w14:textId="710B1DA3" w:rsidR="00756325" w:rsidRP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  <w:rPr>
          <w:strike/>
        </w:rPr>
      </w:pPr>
      <w:r w:rsidRPr="00D01EDE">
        <w:rPr>
          <w:b/>
        </w:rPr>
        <w:t>Nie podlegają wsparciu</w:t>
      </w:r>
      <w:r>
        <w:t xml:space="preserve"> </w:t>
      </w:r>
      <w:r w:rsidRPr="00ED4028">
        <w:t xml:space="preserve">elementy infrastruktury </w:t>
      </w:r>
      <w:r>
        <w:t>d</w:t>
      </w:r>
      <w:r w:rsidRPr="00ED4028">
        <w:t>otyczące</w:t>
      </w:r>
      <w:r>
        <w:t>j</w:t>
      </w:r>
      <w:r w:rsidRPr="00ED4028">
        <w:t xml:space="preserve"> budowy nowych dróg lub parkingów</w:t>
      </w:r>
      <w:r w:rsidR="0000484E">
        <w:t xml:space="preserve">, z wyłączeniem miejsc obsługi kamperów oraz </w:t>
      </w:r>
      <w:r w:rsidRPr="001C78C2">
        <w:t>niezbędnych miejsc postojowych użytkowanych tylko przez osoby z niepełnosprawnościami</w:t>
      </w:r>
      <w:r w:rsidR="001C78C2">
        <w:t>.</w:t>
      </w:r>
      <w:r>
        <w:t xml:space="preserve"> </w:t>
      </w:r>
    </w:p>
    <w:p w14:paraId="3A3E7FAE" w14:textId="1EDDB435" w:rsidR="00756325" w:rsidRPr="00DF61AA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DF61AA">
        <w:t>Miejsca postojowe o których mowa w pkt.</w:t>
      </w:r>
      <w:r w:rsidR="00D34DA7">
        <w:t xml:space="preserve"> </w:t>
      </w:r>
      <w:r w:rsidRPr="00DF61AA">
        <w:t xml:space="preserve">4 będą kwalifikowalne tylko jeśli stanowić będą nieodłączny element większego projektu, a ich koszt nie przekroczy 15% kosztów kwalifikowalnych (nie będą dominującymi częściami projektu). </w:t>
      </w:r>
    </w:p>
    <w:p w14:paraId="0C5CEF02" w14:textId="77777777" w:rsid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6449E99B" w14:textId="77777777" w:rsidR="00756325" w:rsidRDefault="00756325" w:rsidP="00756325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0293BCE6" w14:textId="77777777" w:rsidR="00756325" w:rsidRDefault="00756325" w:rsidP="00756325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78C27202" w14:textId="77777777" w:rsidR="00756325" w:rsidRDefault="00756325" w:rsidP="00756325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569CA83F" w14:textId="77777777" w:rsid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52EF4A7C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41094978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1C5452F1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>zapewnienia dostępności dla</w:t>
      </w:r>
      <w:r>
        <w:t xml:space="preserve"> </w:t>
      </w:r>
      <w:r w:rsidRPr="00ED4028">
        <w:t xml:space="preserve">osób o ograniczonej mobilności oraz z niepełnosprawnościami, </w:t>
      </w:r>
    </w:p>
    <w:p w14:paraId="69FEB2ED" w14:textId="77777777" w:rsidR="00756325" w:rsidRDefault="00756325" w:rsidP="00756325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6B2323F5" w14:textId="77777777" w:rsidR="00756325" w:rsidRDefault="00756325" w:rsidP="00756325">
      <w:pPr>
        <w:spacing w:before="120" w:after="120"/>
        <w:ind w:left="708"/>
        <w:jc w:val="both"/>
      </w:pPr>
      <w:r>
        <w:lastRenderedPageBreak/>
        <w:t xml:space="preserve">- </w:t>
      </w:r>
      <w:r w:rsidRPr="00ED4028">
        <w:t xml:space="preserve">zgodnie z Wytycznymi </w:t>
      </w:r>
      <w:proofErr w:type="spellStart"/>
      <w:r w:rsidRPr="00ED4028">
        <w:t>MFiPR</w:t>
      </w:r>
      <w:proofErr w:type="spellEnd"/>
      <w:r w:rsidRPr="00ED4028">
        <w:t xml:space="preserve">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</w:p>
    <w:p w14:paraId="3E27637E" w14:textId="77777777" w:rsidR="00756325" w:rsidRDefault="00756325" w:rsidP="00744BFC">
      <w:pPr>
        <w:pStyle w:val="Akapitzlist"/>
        <w:numPr>
          <w:ilvl w:val="0"/>
          <w:numId w:val="50"/>
        </w:numPr>
        <w:spacing w:before="240" w:after="120"/>
        <w:jc w:val="both"/>
      </w:pPr>
      <w:r w:rsidRPr="00444C63">
        <w:t xml:space="preserve">Nie przewiduje się finansowania krzyżowego (cross – </w:t>
      </w:r>
      <w:proofErr w:type="spellStart"/>
      <w:r w:rsidRPr="00444C63">
        <w:t>financing</w:t>
      </w:r>
      <w:proofErr w:type="spellEnd"/>
      <w:r w:rsidRPr="00444C63">
        <w:t>) w ramach projektów objętych naborem.</w:t>
      </w:r>
    </w:p>
    <w:p w14:paraId="0820AB6C" w14:textId="77777777" w:rsidR="00756325" w:rsidRDefault="00756325" w:rsidP="00756325">
      <w:pPr>
        <w:jc w:val="both"/>
      </w:pPr>
    </w:p>
    <w:p w14:paraId="685D0F1F" w14:textId="77777777" w:rsidR="00756325" w:rsidRDefault="00756325" w:rsidP="00756325">
      <w:pPr>
        <w:spacing w:line="240" w:lineRule="auto"/>
        <w:ind w:left="142"/>
        <w:contextualSpacing/>
        <w:jc w:val="both"/>
        <w:rPr>
          <w:highlight w:val="cyan"/>
        </w:rPr>
      </w:pPr>
    </w:p>
    <w:p w14:paraId="3BA6C74A" w14:textId="77777777" w:rsidR="00756325" w:rsidRDefault="00756325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2AF2E62C" w14:textId="77777777" w:rsidR="00756325" w:rsidRDefault="00756325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71F0548" w14:textId="2D7F8F2A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11A3F93B" w14:textId="49C36E15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962F2B2" w14:textId="30A2DD04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6A618DD" w14:textId="2DD648A2" w:rsidR="00DC6CEC" w:rsidRDefault="00DC6CEC" w:rsidP="001C78C2">
      <w:pPr>
        <w:spacing w:line="240" w:lineRule="auto"/>
        <w:contextualSpacing/>
        <w:jc w:val="both"/>
        <w:rPr>
          <w:highlight w:val="cyan"/>
        </w:rPr>
      </w:pPr>
    </w:p>
    <w:p w14:paraId="10AD36B6" w14:textId="77777777" w:rsidR="00DC6CEC" w:rsidRDefault="00DC6CE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0"/>
    <w:bookmarkEnd w:id="1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A3D6A" w14:textId="77777777" w:rsidR="00305DA6" w:rsidRDefault="00305DA6">
      <w:r>
        <w:separator/>
      </w:r>
    </w:p>
  </w:endnote>
  <w:endnote w:type="continuationSeparator" w:id="0">
    <w:p w14:paraId="2F8C9455" w14:textId="77777777" w:rsidR="00305DA6" w:rsidRDefault="0030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33349113"/>
  <w:bookmarkStart w:id="3" w:name="_Hlk133349114"/>
  <w:p w14:paraId="334CE0C4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22C33515" w:rsidR="00EE759B" w:rsidRPr="0061767F" w:rsidRDefault="00EE759B" w:rsidP="00E1362F">
                            <w:pPr>
                              <w:ind w:left="2124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FF5A40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22C33515" w:rsidR="00EE759B" w:rsidRPr="0061767F" w:rsidRDefault="00EE759B" w:rsidP="00E1362F">
                      <w:pPr>
                        <w:ind w:left="2124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FF5A40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9ADCD" w14:textId="77777777" w:rsidR="00305DA6" w:rsidRDefault="00305DA6">
      <w:r>
        <w:separator/>
      </w:r>
    </w:p>
  </w:footnote>
  <w:footnote w:type="continuationSeparator" w:id="0">
    <w:p w14:paraId="464290A7" w14:textId="77777777" w:rsidR="00305DA6" w:rsidRDefault="0030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6F80" w14:textId="355626A9" w:rsidR="00D23946" w:rsidRDefault="00D23946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515E188" wp14:editId="7DC84E00">
              <wp:simplePos x="0" y="0"/>
              <wp:positionH relativeFrom="page">
                <wp:align>right</wp:align>
              </wp:positionH>
              <wp:positionV relativeFrom="paragraph">
                <wp:posOffset>-29210</wp:posOffset>
              </wp:positionV>
              <wp:extent cx="7379970" cy="792480"/>
              <wp:effectExtent l="0" t="0" r="0" b="2667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4" name="Obraz 4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Łącznik prosty 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E51A17" id="Grupa 3" o:spid="_x0000_s1026" style="position:absolute;margin-left:529.9pt;margin-top:-2.3pt;width:581.1pt;height:62.4pt;z-index:251666432;mso-position-horizontal:right;mso-position-horizontal-relative:page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7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" strokecolor="windowText" strokeweight=".25pt"/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B662A"/>
    <w:multiLevelType w:val="hybridMultilevel"/>
    <w:tmpl w:val="45B813F4"/>
    <w:lvl w:ilvl="0" w:tplc="A5CAE3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5A2C"/>
    <w:multiLevelType w:val="hybridMultilevel"/>
    <w:tmpl w:val="756C47EE"/>
    <w:lvl w:ilvl="0" w:tplc="E0E423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F1938"/>
    <w:multiLevelType w:val="multilevel"/>
    <w:tmpl w:val="84426A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954FC6"/>
    <w:multiLevelType w:val="hybridMultilevel"/>
    <w:tmpl w:val="4B044FA6"/>
    <w:lvl w:ilvl="0" w:tplc="FB7088F2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04127"/>
    <w:multiLevelType w:val="hybridMultilevel"/>
    <w:tmpl w:val="56489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130EE"/>
    <w:multiLevelType w:val="hybridMultilevel"/>
    <w:tmpl w:val="95F42D60"/>
    <w:lvl w:ilvl="0" w:tplc="D5A0FB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C57AC"/>
    <w:multiLevelType w:val="hybridMultilevel"/>
    <w:tmpl w:val="45202E7C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49E16C3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6E23AB"/>
    <w:multiLevelType w:val="hybridMultilevel"/>
    <w:tmpl w:val="14FA3058"/>
    <w:lvl w:ilvl="0" w:tplc="58307F6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E28FF"/>
    <w:multiLevelType w:val="hybridMultilevel"/>
    <w:tmpl w:val="8D3CAA60"/>
    <w:lvl w:ilvl="0" w:tplc="DDB4FE0A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EEB63C7"/>
    <w:multiLevelType w:val="hybridMultilevel"/>
    <w:tmpl w:val="1BFCFBD0"/>
    <w:lvl w:ilvl="0" w:tplc="500EB17A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A2C52"/>
    <w:multiLevelType w:val="hybridMultilevel"/>
    <w:tmpl w:val="16F8965E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22D8684D"/>
    <w:multiLevelType w:val="hybridMultilevel"/>
    <w:tmpl w:val="4E86C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155D"/>
    <w:multiLevelType w:val="hybridMultilevel"/>
    <w:tmpl w:val="004CD9DC"/>
    <w:lvl w:ilvl="0" w:tplc="4E9C2B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B69E6"/>
    <w:multiLevelType w:val="multilevel"/>
    <w:tmpl w:val="4D7E45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405A7"/>
    <w:multiLevelType w:val="hybridMultilevel"/>
    <w:tmpl w:val="2A0687F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5B54C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DEF5FE9"/>
    <w:multiLevelType w:val="hybridMultilevel"/>
    <w:tmpl w:val="8ED28B8C"/>
    <w:lvl w:ilvl="0" w:tplc="4EEAEC28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60DAF"/>
    <w:multiLevelType w:val="hybridMultilevel"/>
    <w:tmpl w:val="3168D5EA"/>
    <w:lvl w:ilvl="0" w:tplc="B6740E3C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482ABF"/>
    <w:multiLevelType w:val="hybridMultilevel"/>
    <w:tmpl w:val="4D7E45FC"/>
    <w:lvl w:ilvl="0" w:tplc="72FA42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4DA5DC6"/>
    <w:multiLevelType w:val="hybridMultilevel"/>
    <w:tmpl w:val="DEA89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C2FB4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7573FA2"/>
    <w:multiLevelType w:val="hybridMultilevel"/>
    <w:tmpl w:val="E15AB6B0"/>
    <w:lvl w:ilvl="0" w:tplc="05DAB9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E55F4"/>
    <w:multiLevelType w:val="hybridMultilevel"/>
    <w:tmpl w:val="8488D8D6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3C4F5B62"/>
    <w:multiLevelType w:val="hybridMultilevel"/>
    <w:tmpl w:val="EDE401AC"/>
    <w:lvl w:ilvl="0" w:tplc="0C92A5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A82E4F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D262970"/>
    <w:multiLevelType w:val="hybridMultilevel"/>
    <w:tmpl w:val="C3E837D0"/>
    <w:lvl w:ilvl="0" w:tplc="2A2068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E654B"/>
    <w:multiLevelType w:val="hybridMultilevel"/>
    <w:tmpl w:val="63CC1C9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3F304622"/>
    <w:multiLevelType w:val="hybridMultilevel"/>
    <w:tmpl w:val="8222EF80"/>
    <w:lvl w:ilvl="0" w:tplc="25A6B9A4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766A3A"/>
    <w:multiLevelType w:val="hybridMultilevel"/>
    <w:tmpl w:val="DFB81956"/>
    <w:lvl w:ilvl="0" w:tplc="9C58656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58721AF"/>
    <w:multiLevelType w:val="hybridMultilevel"/>
    <w:tmpl w:val="E710DDE0"/>
    <w:lvl w:ilvl="0" w:tplc="09E86C56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00AE2"/>
    <w:multiLevelType w:val="hybridMultilevel"/>
    <w:tmpl w:val="48A44C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B73578"/>
    <w:multiLevelType w:val="hybridMultilevel"/>
    <w:tmpl w:val="01DCA9C4"/>
    <w:lvl w:ilvl="0" w:tplc="4424A8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90A1E"/>
    <w:multiLevelType w:val="hybridMultilevel"/>
    <w:tmpl w:val="C64A94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B5D36CE"/>
    <w:multiLevelType w:val="hybridMultilevel"/>
    <w:tmpl w:val="93E40B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920F97"/>
    <w:multiLevelType w:val="hybridMultilevel"/>
    <w:tmpl w:val="7DFCAF5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5D153983"/>
    <w:multiLevelType w:val="hybridMultilevel"/>
    <w:tmpl w:val="93BC1082"/>
    <w:lvl w:ilvl="0" w:tplc="BCB4C9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B3582"/>
    <w:multiLevelType w:val="hybridMultilevel"/>
    <w:tmpl w:val="C7882F7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B22AA5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D2C3F"/>
    <w:multiLevelType w:val="hybridMultilevel"/>
    <w:tmpl w:val="D078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E5D35"/>
    <w:multiLevelType w:val="hybridMultilevel"/>
    <w:tmpl w:val="12D4B5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A504D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7611C80"/>
    <w:multiLevelType w:val="multilevel"/>
    <w:tmpl w:val="026AE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8496B9F"/>
    <w:multiLevelType w:val="hybridMultilevel"/>
    <w:tmpl w:val="10FC0BF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6891958">
    <w:abstractNumId w:val="0"/>
  </w:num>
  <w:num w:numId="2" w16cid:durableId="1272279658">
    <w:abstractNumId w:val="14"/>
  </w:num>
  <w:num w:numId="3" w16cid:durableId="1595557241">
    <w:abstractNumId w:val="47"/>
  </w:num>
  <w:num w:numId="4" w16cid:durableId="111365098">
    <w:abstractNumId w:val="8"/>
  </w:num>
  <w:num w:numId="5" w16cid:durableId="1750887137">
    <w:abstractNumId w:val="3"/>
  </w:num>
  <w:num w:numId="6" w16cid:durableId="1108280866">
    <w:abstractNumId w:val="28"/>
  </w:num>
  <w:num w:numId="7" w16cid:durableId="518155069">
    <w:abstractNumId w:val="38"/>
  </w:num>
  <w:num w:numId="8" w16cid:durableId="1272516149">
    <w:abstractNumId w:val="17"/>
  </w:num>
  <w:num w:numId="9" w16cid:durableId="1552957586">
    <w:abstractNumId w:val="46"/>
  </w:num>
  <w:num w:numId="10" w16cid:durableId="1314093518">
    <w:abstractNumId w:val="13"/>
  </w:num>
  <w:num w:numId="11" w16cid:durableId="497238062">
    <w:abstractNumId w:val="24"/>
  </w:num>
  <w:num w:numId="12" w16cid:durableId="333337207">
    <w:abstractNumId w:val="39"/>
  </w:num>
  <w:num w:numId="13" w16cid:durableId="1585534195">
    <w:abstractNumId w:val="37"/>
  </w:num>
  <w:num w:numId="14" w16cid:durableId="785466105">
    <w:abstractNumId w:val="7"/>
  </w:num>
  <w:num w:numId="15" w16cid:durableId="794834038">
    <w:abstractNumId w:val="33"/>
  </w:num>
  <w:num w:numId="16" w16cid:durableId="737097760">
    <w:abstractNumId w:val="26"/>
  </w:num>
  <w:num w:numId="17" w16cid:durableId="286131207">
    <w:abstractNumId w:val="10"/>
  </w:num>
  <w:num w:numId="18" w16cid:durableId="89204010">
    <w:abstractNumId w:val="21"/>
  </w:num>
  <w:num w:numId="19" w16cid:durableId="138379116">
    <w:abstractNumId w:val="35"/>
  </w:num>
  <w:num w:numId="20" w16cid:durableId="412699523">
    <w:abstractNumId w:val="15"/>
  </w:num>
  <w:num w:numId="21" w16cid:durableId="1539506962">
    <w:abstractNumId w:val="6"/>
  </w:num>
  <w:num w:numId="22" w16cid:durableId="873226070">
    <w:abstractNumId w:val="9"/>
  </w:num>
  <w:num w:numId="23" w16cid:durableId="8534245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0028338">
    <w:abstractNumId w:val="5"/>
  </w:num>
  <w:num w:numId="25" w16cid:durableId="1000156171">
    <w:abstractNumId w:val="12"/>
  </w:num>
  <w:num w:numId="26" w16cid:durableId="872961082">
    <w:abstractNumId w:val="30"/>
  </w:num>
  <w:num w:numId="27" w16cid:durableId="448814468">
    <w:abstractNumId w:val="18"/>
  </w:num>
  <w:num w:numId="28" w16cid:durableId="2089646958">
    <w:abstractNumId w:val="31"/>
  </w:num>
  <w:num w:numId="29" w16cid:durableId="184484900">
    <w:abstractNumId w:val="19"/>
  </w:num>
  <w:num w:numId="30" w16cid:durableId="1633247191">
    <w:abstractNumId w:val="4"/>
  </w:num>
  <w:num w:numId="31" w16cid:durableId="2133739852">
    <w:abstractNumId w:val="11"/>
  </w:num>
  <w:num w:numId="32" w16cid:durableId="1561789309">
    <w:abstractNumId w:val="27"/>
  </w:num>
  <w:num w:numId="33" w16cid:durableId="210699620">
    <w:abstractNumId w:val="29"/>
  </w:num>
  <w:num w:numId="34" w16cid:durableId="820779607">
    <w:abstractNumId w:val="1"/>
  </w:num>
  <w:num w:numId="35" w16cid:durableId="567351635">
    <w:abstractNumId w:val="32"/>
  </w:num>
  <w:num w:numId="36" w16cid:durableId="2141877335">
    <w:abstractNumId w:val="34"/>
  </w:num>
  <w:num w:numId="37" w16cid:durableId="1563174837">
    <w:abstractNumId w:val="41"/>
  </w:num>
  <w:num w:numId="38" w16cid:durableId="1478035817">
    <w:abstractNumId w:val="16"/>
  </w:num>
  <w:num w:numId="39" w16cid:durableId="1097094796">
    <w:abstractNumId w:val="42"/>
  </w:num>
  <w:num w:numId="40" w16cid:durableId="1444374625">
    <w:abstractNumId w:val="48"/>
  </w:num>
  <w:num w:numId="41" w16cid:durableId="993601658">
    <w:abstractNumId w:val="20"/>
  </w:num>
  <w:num w:numId="42" w16cid:durableId="1621961077">
    <w:abstractNumId w:val="22"/>
  </w:num>
  <w:num w:numId="43" w16cid:durableId="985623872">
    <w:abstractNumId w:val="43"/>
  </w:num>
  <w:num w:numId="44" w16cid:durableId="638343866">
    <w:abstractNumId w:val="23"/>
  </w:num>
  <w:num w:numId="45" w16cid:durableId="1128234299">
    <w:abstractNumId w:val="45"/>
  </w:num>
  <w:num w:numId="46" w16cid:durableId="1734497963">
    <w:abstractNumId w:val="44"/>
  </w:num>
  <w:num w:numId="47" w16cid:durableId="793183119">
    <w:abstractNumId w:val="2"/>
  </w:num>
  <w:num w:numId="48" w16cid:durableId="180824540">
    <w:abstractNumId w:val="40"/>
  </w:num>
  <w:num w:numId="49" w16cid:durableId="1511873732">
    <w:abstractNumId w:val="25"/>
  </w:num>
  <w:num w:numId="50" w16cid:durableId="1174883462">
    <w:abstractNumId w:val="3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0EF049-0487-42BA-9C9C-BF9AAD605FC0}"/>
  </w:docVars>
  <w:rsids>
    <w:rsidRoot w:val="00054814"/>
    <w:rsid w:val="00000A16"/>
    <w:rsid w:val="0000253A"/>
    <w:rsid w:val="000044EF"/>
    <w:rsid w:val="0000484E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5DA6"/>
    <w:rsid w:val="003061B7"/>
    <w:rsid w:val="003064C0"/>
    <w:rsid w:val="00307A64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6EDB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39E"/>
    <w:rsid w:val="003C77D3"/>
    <w:rsid w:val="003D064E"/>
    <w:rsid w:val="003D136C"/>
    <w:rsid w:val="003D3A26"/>
    <w:rsid w:val="003D4234"/>
    <w:rsid w:val="003D4C67"/>
    <w:rsid w:val="003D5435"/>
    <w:rsid w:val="003D5548"/>
    <w:rsid w:val="003D59C7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D60"/>
    <w:rsid w:val="005831D1"/>
    <w:rsid w:val="00583337"/>
    <w:rsid w:val="00585213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F065F"/>
    <w:rsid w:val="006F209E"/>
    <w:rsid w:val="006F227B"/>
    <w:rsid w:val="006F3FB6"/>
    <w:rsid w:val="006F4170"/>
    <w:rsid w:val="006F5A92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47C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4B5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2E5B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4AF"/>
    <w:rsid w:val="00B228C1"/>
    <w:rsid w:val="00B24B51"/>
    <w:rsid w:val="00B255CD"/>
    <w:rsid w:val="00B266A8"/>
    <w:rsid w:val="00B2672B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2A56"/>
    <w:rsid w:val="00BF2DCF"/>
    <w:rsid w:val="00BF2FE1"/>
    <w:rsid w:val="00BF4147"/>
    <w:rsid w:val="00BF5CBF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477E"/>
    <w:rsid w:val="00CC6953"/>
    <w:rsid w:val="00CD1B15"/>
    <w:rsid w:val="00CD1BD0"/>
    <w:rsid w:val="00CD375C"/>
    <w:rsid w:val="00CD39BE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3946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4DA7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18F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362F"/>
    <w:rsid w:val="00E140A9"/>
    <w:rsid w:val="00E15421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12B8"/>
    <w:rsid w:val="00E71AED"/>
    <w:rsid w:val="00E7254E"/>
    <w:rsid w:val="00E73344"/>
    <w:rsid w:val="00E76FC6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8768B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115"/>
    <w:rsid w:val="00EE759B"/>
    <w:rsid w:val="00EF000D"/>
    <w:rsid w:val="00EF164C"/>
    <w:rsid w:val="00EF3C44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5A40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3946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C30BB4"/>
    <w:pPr>
      <w:keepNext/>
      <w:spacing w:before="120" w:after="240"/>
      <w:jc w:val="center"/>
      <w:outlineLvl w:val="1"/>
    </w:pPr>
    <w:rPr>
      <w:rFonts w:ascii="Calibri" w:hAnsi="Calibri" w:cs="Calibri"/>
      <w:b/>
      <w:iCs/>
      <w:sz w:val="28"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C30BB4"/>
    <w:rPr>
      <w:rFonts w:ascii="Calibri" w:hAnsi="Calibri" w:cs="Calibri"/>
      <w:b/>
      <w:iCs/>
      <w:sz w:val="28"/>
      <w:szCs w:val="28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EF049-0487-42BA-9C9C-BF9AAD605FC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CD3178F-B3CD-4D1B-9A49-DCDE679D0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5</TotalTime>
  <Pages>2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2341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Ewelina Laskowska</cp:lastModifiedBy>
  <cp:revision>9</cp:revision>
  <cp:lastPrinted>2023-09-22T13:20:00Z</cp:lastPrinted>
  <dcterms:created xsi:type="dcterms:W3CDTF">2025-02-10T14:24:00Z</dcterms:created>
  <dcterms:modified xsi:type="dcterms:W3CDTF">2026-09-29T09:30:00Z</dcterms:modified>
</cp:coreProperties>
</file>