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3CF452F1" w:rsidR="00D27F08" w:rsidRDefault="00D27F08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90093382"/>
      <w:bookmarkStart w:id="1" w:name="_Hlk139540077"/>
      <w:bookmarkStart w:id="2" w:name="_Hlk139540192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2D18B912" w:rsidR="00D27F08" w:rsidRDefault="00DA3533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A3533">
        <w:rPr>
          <w:rFonts w:ascii="Calibri Light" w:eastAsia="Calibri" w:hAnsi="Calibri Light" w:cs="Calibri Light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880AB0D" wp14:editId="6B2EDE7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36320" cy="460335"/>
            <wp:effectExtent l="0" t="0" r="0" b="0"/>
            <wp:wrapNone/>
            <wp:docPr id="116328700" name="Obraz 116328700" descr="C:\Users\Milena\Desktop\LOGO SG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na\Desktop\LOGO SGR_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46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D23946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bookmarkEnd w:id="0"/>
    <w:p w14:paraId="2A2AF1E1" w14:textId="77777777" w:rsidR="00D27F08" w:rsidRPr="00D27F08" w:rsidRDefault="00D27F08" w:rsidP="00D27F08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0D69E757" w14:textId="77777777" w:rsidR="00F8068F" w:rsidRDefault="00E45C7B" w:rsidP="000944C9">
      <w:pPr>
        <w:pStyle w:val="Nagwek2"/>
        <w:spacing w:before="0" w:after="0" w:line="240" w:lineRule="auto"/>
        <w:rPr>
          <w:u w:val="none"/>
        </w:rPr>
      </w:pPr>
      <w:bookmarkStart w:id="3" w:name="_Hlk188572962"/>
      <w:r w:rsidRPr="000944C9">
        <w:rPr>
          <w:u w:val="none"/>
        </w:rPr>
        <w:t>Szczegółowe warunki realizacji projektów</w:t>
      </w:r>
      <w:r w:rsidR="00C30BB4" w:rsidRPr="000944C9">
        <w:rPr>
          <w:u w:val="none"/>
        </w:rPr>
        <w:t xml:space="preserve"> </w:t>
      </w:r>
    </w:p>
    <w:p w14:paraId="585C65F4" w14:textId="064E318B" w:rsidR="00F8068F" w:rsidRDefault="00F8068F" w:rsidP="00F8068F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595F4BD4" w14:textId="636EC718" w:rsidR="00C30BB4" w:rsidRPr="00F8068F" w:rsidRDefault="00F8068F" w:rsidP="000944C9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="00C30BB4" w:rsidRPr="00F8068F">
        <w:t>Rozw</w:t>
      </w:r>
      <w:r>
        <w:t xml:space="preserve">ój </w:t>
      </w:r>
      <w:r w:rsidR="00C30BB4" w:rsidRPr="00F8068F">
        <w:t>infrastruktury bezpiecznych kąpielisk</w:t>
      </w:r>
    </w:p>
    <w:bookmarkEnd w:id="3"/>
    <w:p w14:paraId="220CDE5D" w14:textId="2A15E2CA" w:rsidR="00C30BB4" w:rsidRDefault="00C30BB4" w:rsidP="00E45C7B"/>
    <w:p w14:paraId="0D262CCE" w14:textId="2533AAD2" w:rsidR="00C30BB4" w:rsidRPr="00DB0629" w:rsidRDefault="00C30BB4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>Projekt</w:t>
      </w:r>
      <w:r w:rsidR="009E75A7">
        <w:t xml:space="preserve"> </w:t>
      </w:r>
      <w:r w:rsidRPr="00ED4028">
        <w:t>mus</w:t>
      </w:r>
      <w:r w:rsidR="009E75A7">
        <w:t xml:space="preserve">i </w:t>
      </w:r>
      <w:r w:rsidRPr="00ED4028">
        <w:t>być realizowan</w:t>
      </w:r>
      <w:r w:rsidR="009E75A7">
        <w:t xml:space="preserve">y </w:t>
      </w:r>
      <w:r w:rsidRPr="00DB0629">
        <w:t xml:space="preserve">na obszarze objętym LSR </w:t>
      </w:r>
      <w:r w:rsidR="00DB0629" w:rsidRPr="00DB0629">
        <w:t>Słowińskiej Grupy Rybackiej</w:t>
      </w:r>
      <w:r w:rsidRPr="00DB0629">
        <w:t xml:space="preserve">, tj. na terenie </w:t>
      </w:r>
      <w:r w:rsidR="001E731E" w:rsidRPr="00DB0629">
        <w:t>gmin:</w:t>
      </w:r>
      <w:r w:rsidR="00DB0629" w:rsidRPr="00DB0629">
        <w:t xml:space="preserve"> Kępice, Kobylnica, Miasto Ustka, Redzikowo, Smołdzino, Ustka. </w:t>
      </w:r>
    </w:p>
    <w:p w14:paraId="707B9432" w14:textId="69BE757B" w:rsidR="00ED4028" w:rsidRPr="00560FA0" w:rsidRDefault="00444C63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DB0629">
        <w:t xml:space="preserve">Projekt </w:t>
      </w:r>
      <w:r w:rsidR="00560FA0" w:rsidRPr="00DB0629">
        <w:t xml:space="preserve">musi </w:t>
      </w:r>
      <w:r w:rsidRPr="00DB0629">
        <w:t>odpowiada</w:t>
      </w:r>
      <w:r w:rsidR="00560FA0" w:rsidRPr="00DB0629">
        <w:t>ć</w:t>
      </w:r>
      <w:r w:rsidRPr="00DB0629">
        <w:t xml:space="preserve"> wnioskom z analizy popytu i oceny potrzeb </w:t>
      </w:r>
      <w:r w:rsidR="00560FA0" w:rsidRPr="00DB0629">
        <w:t>zawart</w:t>
      </w:r>
      <w:r w:rsidR="004A061E" w:rsidRPr="00DB0629">
        <w:t xml:space="preserve">ych </w:t>
      </w:r>
      <w:r w:rsidR="00560FA0" w:rsidRPr="00DB0629">
        <w:t xml:space="preserve">w lokalnej strategii rozwoju obszaru LGD </w:t>
      </w:r>
      <w:r w:rsidR="00DB0629" w:rsidRPr="00DB0629">
        <w:t>Słowińska Grupa Rybacka</w:t>
      </w:r>
      <w:r w:rsidR="004A061E" w:rsidRPr="00DB0629">
        <w:t xml:space="preserve">, </w:t>
      </w:r>
      <w:r w:rsidRPr="00DB0629">
        <w:t>wpływ</w:t>
      </w:r>
      <w:r w:rsidR="00560FA0" w:rsidRPr="00DB0629">
        <w:t xml:space="preserve">ać </w:t>
      </w:r>
      <w:r w:rsidRPr="00DB0629">
        <w:t xml:space="preserve">na stymulowanie aktywności turystycznej </w:t>
      </w:r>
      <w:r w:rsidR="00560FA0" w:rsidRPr="00DB0629">
        <w:t xml:space="preserve">na obszarze LSR </w:t>
      </w:r>
      <w:r w:rsidR="004A061E" w:rsidRPr="00DB0629">
        <w:t>oraz</w:t>
      </w:r>
      <w:r w:rsidR="00560FA0" w:rsidRPr="00DB0629">
        <w:t xml:space="preserve"> </w:t>
      </w:r>
      <w:r w:rsidR="00A72E5B" w:rsidRPr="00DB0629">
        <w:t>integrację produktów</w:t>
      </w:r>
      <w:r w:rsidR="00A72E5B" w:rsidRPr="00560FA0">
        <w:t xml:space="preserve"> i usług turystycznych</w:t>
      </w:r>
      <w:r w:rsidR="00560FA0" w:rsidRPr="00560FA0">
        <w:t xml:space="preserve"> podmiotów </w:t>
      </w:r>
      <w:r w:rsidR="00A72E5B" w:rsidRPr="00560FA0">
        <w:t xml:space="preserve">różnych sektorów. </w:t>
      </w:r>
    </w:p>
    <w:p w14:paraId="60D91F89" w14:textId="049BB805" w:rsidR="00ED4028" w:rsidRPr="00ED4028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>I</w:t>
      </w:r>
      <w:r w:rsidR="00A72E5B" w:rsidRPr="00ED4028">
        <w:t xml:space="preserve">nwestycje </w:t>
      </w:r>
      <w:r w:rsidR="00A72E5B" w:rsidRPr="00D01EDE">
        <w:rPr>
          <w:b/>
        </w:rPr>
        <w:t>nie mogą</w:t>
      </w:r>
      <w:r w:rsidR="00A72E5B" w:rsidRPr="00ED4028">
        <w:t xml:space="preserve"> przyczyniać się do </w:t>
      </w:r>
      <w:r w:rsidR="00A72E5B" w:rsidRPr="00D01EDE">
        <w:rPr>
          <w:b/>
        </w:rPr>
        <w:t>zwiększenia natężenia ruchu samochodowego</w:t>
      </w:r>
      <w:r w:rsidRPr="00D01EDE">
        <w:rPr>
          <w:b/>
        </w:rPr>
        <w:t>.</w:t>
      </w:r>
      <w:r w:rsidRPr="00ED4028">
        <w:t xml:space="preserve"> </w:t>
      </w:r>
    </w:p>
    <w:p w14:paraId="60E008B3" w14:textId="77777777" w:rsidR="00ED4028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D01EDE">
        <w:rPr>
          <w:b/>
        </w:rPr>
        <w:t>Nie podlegają wsparciu</w:t>
      </w:r>
      <w:r>
        <w:t xml:space="preserve"> </w:t>
      </w:r>
      <w:r w:rsidR="00A72E5B" w:rsidRPr="00ED4028">
        <w:t xml:space="preserve">elementy infrastruktury </w:t>
      </w:r>
      <w:r>
        <w:t>d</w:t>
      </w:r>
      <w:r w:rsidR="00A72E5B" w:rsidRPr="00ED4028">
        <w:t>otyczące</w:t>
      </w:r>
      <w:r>
        <w:t>j</w:t>
      </w:r>
      <w:r w:rsidR="00A72E5B" w:rsidRPr="00ED4028">
        <w:t xml:space="preserve"> budowy nowych dróg lub parkingów</w:t>
      </w:r>
      <w:r>
        <w:t>,</w:t>
      </w:r>
      <w:r w:rsidR="00A72E5B" w:rsidRPr="00ED4028">
        <w:t xml:space="preserve"> z wyłączeniem niezbędnych miejsc postojowych użytkowanych tylko przez osoby z niepełnosprawnościami</w:t>
      </w:r>
      <w:r>
        <w:t xml:space="preserve"> oraz </w:t>
      </w:r>
      <w:r w:rsidR="00A72E5B" w:rsidRPr="00ED4028">
        <w:t xml:space="preserve">wjazdów w obrębie kąpieliska dla osób z niepełnosprawnościami. </w:t>
      </w:r>
    </w:p>
    <w:p w14:paraId="0DC89130" w14:textId="05E26172" w:rsidR="002F5A8B" w:rsidRDefault="00A72E5B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 xml:space="preserve">Miejsca postojowe oraz wjazdy dla osób z niepełnosprawnościami </w:t>
      </w:r>
      <w:r w:rsidR="00ED4028">
        <w:t>o których mowa w pkt.</w:t>
      </w:r>
      <w:r w:rsidR="00D34DA7">
        <w:t xml:space="preserve"> </w:t>
      </w:r>
      <w:r w:rsidR="00ED4028">
        <w:t xml:space="preserve">4 </w:t>
      </w:r>
      <w:r w:rsidRPr="00ED4028">
        <w:t xml:space="preserve">będą kwalifikowalne tylko jeśli stanowić będą nieodłączny element większego projektu, a ich koszt nie przekroczy 15% kosztów kwalifikowalnych (nie będą dominującymi częściami projektu). </w:t>
      </w:r>
    </w:p>
    <w:p w14:paraId="3969C889" w14:textId="77777777" w:rsidR="002F5A8B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2F5A8B">
        <w:rPr>
          <w:b/>
        </w:rPr>
        <w:t>K</w:t>
      </w:r>
      <w:r w:rsidR="00A72E5B" w:rsidRPr="002F5A8B">
        <w:rPr>
          <w:b/>
        </w:rPr>
        <w:t xml:space="preserve">ąpielisko </w:t>
      </w:r>
      <w:r w:rsidR="00A72E5B" w:rsidRPr="00ED4028">
        <w:t xml:space="preserve">należy rozpatrywać w granicach od wyznaczonego wejścia do wydzielonego i oznakowanego fragmentu wód, obejmującego całą infrastrukturę niezbędną do jego funkcjonowania i zapewnienia bezpieczeństwa kąpiących się osób. </w:t>
      </w:r>
    </w:p>
    <w:p w14:paraId="03D21B2D" w14:textId="77777777" w:rsidR="002F5A8B" w:rsidRPr="002F5A8B" w:rsidRDefault="00ED402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2F5A8B">
        <w:rPr>
          <w:b/>
        </w:rPr>
        <w:t>K</w:t>
      </w:r>
      <w:r w:rsidR="00A72E5B" w:rsidRPr="002F5A8B">
        <w:rPr>
          <w:b/>
        </w:rPr>
        <w:t>oszt zakupu wyposażenia i sprzętu</w:t>
      </w:r>
      <w:r w:rsidR="00A72E5B" w:rsidRPr="00ED4028">
        <w:t xml:space="preserve"> za wyjątkiem sprzętu ratowniczego i ratunkowego oraz stanowiącego udogodnienie dla osób z niepełnosprawnościami (np. amfibie) </w:t>
      </w:r>
      <w:r w:rsidR="00A72E5B" w:rsidRPr="002F5A8B">
        <w:rPr>
          <w:b/>
        </w:rPr>
        <w:t xml:space="preserve">nie stanowi kosztu kwalifikowalnego. </w:t>
      </w:r>
    </w:p>
    <w:p w14:paraId="37B38F35" w14:textId="66057F71" w:rsidR="002F5A8B" w:rsidRDefault="0000484E" w:rsidP="002F5A8B">
      <w:pPr>
        <w:pStyle w:val="Akapitzlist"/>
        <w:numPr>
          <w:ilvl w:val="0"/>
          <w:numId w:val="39"/>
        </w:numPr>
        <w:spacing w:before="240" w:after="120"/>
        <w:jc w:val="both"/>
      </w:pPr>
      <w:r>
        <w:rPr>
          <w:b/>
        </w:rPr>
        <w:t xml:space="preserve">Kąpielisko objęte dofinansowaniem </w:t>
      </w:r>
      <w:r w:rsidR="00ED4028" w:rsidRPr="002F5A8B">
        <w:rPr>
          <w:b/>
        </w:rPr>
        <w:t xml:space="preserve">musi </w:t>
      </w:r>
      <w:r w:rsidR="00D6187C" w:rsidRPr="002F5A8B">
        <w:rPr>
          <w:b/>
        </w:rPr>
        <w:t xml:space="preserve">w wyniku realizacji projektu </w:t>
      </w:r>
      <w:r w:rsidR="00A72E5B" w:rsidRPr="002F5A8B">
        <w:rPr>
          <w:b/>
        </w:rPr>
        <w:t>odpowiadać standardom</w:t>
      </w:r>
      <w:r w:rsidR="00A72E5B" w:rsidRPr="00ED4028">
        <w:t xml:space="preserve"> określonym w dokumencie pt. „Pomorskie Kąpieliska. Standardy infrastruktury kąpieliskowej, przyjętym uchwałą Zarządu Województwa Pomorskiego nr 615/550/24 z dnia 23 maja 2024 roku. </w:t>
      </w:r>
    </w:p>
    <w:p w14:paraId="212AAFA2" w14:textId="5D844E0F" w:rsidR="00D01EDE" w:rsidRDefault="00D01EDE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150DD3F3" w14:textId="77777777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62457A3E" w14:textId="77777777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73BA9D9F" w14:textId="34FD00E1" w:rsidR="00D01EDE" w:rsidRDefault="00D01EDE" w:rsidP="002F5A8B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4A9A30F0" w14:textId="4B549E7D" w:rsidR="00AE1272" w:rsidRDefault="00AE1272" w:rsidP="002F5A8B">
      <w:pPr>
        <w:pStyle w:val="Akapitzlist"/>
        <w:numPr>
          <w:ilvl w:val="0"/>
          <w:numId w:val="39"/>
        </w:numPr>
        <w:spacing w:before="240" w:after="120"/>
        <w:jc w:val="both"/>
      </w:pPr>
      <w:r>
        <w:lastRenderedPageBreak/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5F5C64F6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47118C43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408DD773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2E2AF4CE" w14:textId="77777777" w:rsidR="00AE1272" w:rsidRDefault="00AE1272" w:rsidP="002F5A8B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4BF335B0" w14:textId="77777777" w:rsidR="002F5A8B" w:rsidRDefault="00AE1272" w:rsidP="002F5A8B">
      <w:pPr>
        <w:spacing w:before="120" w:after="120"/>
        <w:ind w:left="708"/>
        <w:jc w:val="both"/>
      </w:pPr>
      <w:r>
        <w:t xml:space="preserve">- </w:t>
      </w:r>
      <w:r w:rsidRPr="00ED4028">
        <w:t xml:space="preserve">zgodnie z Wytycznymi </w:t>
      </w:r>
      <w:proofErr w:type="spellStart"/>
      <w:r w:rsidRPr="00ED4028">
        <w:t>MFiPR</w:t>
      </w:r>
      <w:proofErr w:type="spellEnd"/>
      <w:r w:rsidRPr="00ED4028">
        <w:t xml:space="preserve">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  <w:bookmarkStart w:id="4" w:name="_Hlk188785950"/>
    </w:p>
    <w:p w14:paraId="599D5B5D" w14:textId="118750C7" w:rsidR="003456AF" w:rsidRDefault="00E214A8" w:rsidP="002F5A8B">
      <w:pPr>
        <w:pStyle w:val="Akapitzlist"/>
        <w:numPr>
          <w:ilvl w:val="0"/>
          <w:numId w:val="39"/>
        </w:numPr>
        <w:spacing w:before="240" w:after="120"/>
        <w:jc w:val="both"/>
      </w:pPr>
      <w:r w:rsidRPr="00444C63"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</w:p>
    <w:p w14:paraId="263D2FF6" w14:textId="77777777" w:rsidR="002F5A8B" w:rsidRDefault="002F5A8B" w:rsidP="002F5A8B">
      <w:pPr>
        <w:jc w:val="both"/>
      </w:pPr>
    </w:p>
    <w:p w14:paraId="2410570F" w14:textId="77777777" w:rsidR="002F5A8B" w:rsidRPr="003456AF" w:rsidRDefault="002F5A8B" w:rsidP="002F5A8B">
      <w:pPr>
        <w:ind w:left="357"/>
        <w:jc w:val="both"/>
      </w:pPr>
    </w:p>
    <w:p w14:paraId="04C6F627" w14:textId="48E9A54E" w:rsidR="003456AF" w:rsidRDefault="003456AF" w:rsidP="003456AF">
      <w:pPr>
        <w:spacing w:line="240" w:lineRule="auto"/>
        <w:ind w:left="142"/>
        <w:contextualSpacing/>
        <w:jc w:val="both"/>
        <w:rPr>
          <w:rFonts w:ascii="Calibri" w:hAnsi="Calibri" w:cs="Calibri"/>
          <w:highlight w:val="cyan"/>
        </w:rPr>
      </w:pPr>
    </w:p>
    <w:bookmarkEnd w:id="4"/>
    <w:p w14:paraId="5C1593E6" w14:textId="7887D1DF" w:rsidR="003456AF" w:rsidRDefault="003456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D8B4F4D" w14:textId="7BF70ECE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FFFDF3C" w14:textId="2623D7F1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81FF58B" w14:textId="0D1BA9CB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794D917B" w14:textId="2FD3197D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085A959" w14:textId="32BEAC7A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7EB826F" w14:textId="00F7CC6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D69F485" w14:textId="24D66F61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17BB21B" w14:textId="116C95CB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DBB5A60" w14:textId="6786CF3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9C96A78" w14:textId="7F065B7A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1F04803" w14:textId="6A077C1F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C3193B8" w14:textId="54FCC73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07487B8" w14:textId="11874A6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E3F145D" w14:textId="24FCEDD2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163C4BB3" w14:textId="2230C8EA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49881A7" w14:textId="29B2AE30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46D12062" w14:textId="5FD42B3D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98BA29E" w14:textId="2CEA70F9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38FCD7AD" w14:textId="56EACBC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8999460" w14:textId="06DDE7FE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0A19A8D5" w14:textId="156EB7A4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387D443" w14:textId="1CE6E556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0F8C34C" w14:textId="42691725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FB8C125" w14:textId="1DD68EDF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1"/>
    <w:bookmarkEnd w:id="2"/>
    <w:p w14:paraId="335FFACA" w14:textId="77777777" w:rsidR="00051E8C" w:rsidRDefault="00051E8C" w:rsidP="00DB0629">
      <w:pPr>
        <w:spacing w:line="240" w:lineRule="auto"/>
        <w:contextualSpacing/>
        <w:jc w:val="both"/>
        <w:rPr>
          <w:highlight w:val="cyan"/>
        </w:rPr>
      </w:pPr>
    </w:p>
    <w:sectPr w:rsidR="00051E8C" w:rsidSect="00FB5E9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65A8" w14:textId="77777777" w:rsidR="00D33031" w:rsidRDefault="00D33031">
      <w:r>
        <w:separator/>
      </w:r>
    </w:p>
  </w:endnote>
  <w:endnote w:type="continuationSeparator" w:id="0">
    <w:p w14:paraId="315FBABB" w14:textId="77777777" w:rsidR="00D33031" w:rsidRDefault="00D3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5" w:name="_Hlk133349113"/>
  <w:bookmarkStart w:id="6" w:name="_Hlk133349114"/>
  <w:p w14:paraId="334CE0C4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22C33515" w:rsidR="00EE759B" w:rsidRPr="0061767F" w:rsidRDefault="00EE759B" w:rsidP="00E1362F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FF5A40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22C33515" w:rsidR="00EE759B" w:rsidRPr="0061767F" w:rsidRDefault="00EE759B" w:rsidP="00E1362F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FF5A40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56A52" w14:textId="77777777" w:rsidR="00D33031" w:rsidRDefault="00D33031">
      <w:r>
        <w:separator/>
      </w:r>
    </w:p>
  </w:footnote>
  <w:footnote w:type="continuationSeparator" w:id="0">
    <w:p w14:paraId="32EDBCF5" w14:textId="77777777" w:rsidR="00D33031" w:rsidRDefault="00D33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6F80" w14:textId="355626A9" w:rsidR="00D23946" w:rsidRDefault="00D2394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515E188" wp14:editId="7DC84E00">
              <wp:simplePos x="0" y="0"/>
              <wp:positionH relativeFrom="page">
                <wp:align>right</wp:align>
              </wp:positionH>
              <wp:positionV relativeFrom="paragraph">
                <wp:posOffset>-29210</wp:posOffset>
              </wp:positionV>
              <wp:extent cx="7379970" cy="792480"/>
              <wp:effectExtent l="0" t="0" r="0" b="2667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4" name="Obraz 4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Łącznik prosty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E51A17" id="Grupa 3" o:spid="_x0000_s1026" style="position:absolute;margin-left:529.9pt;margin-top:-2.3pt;width:581.1pt;height:62.4pt;z-index:251666432;mso-position-horizontal:right;mso-position-horizontal-relative:page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7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" strokecolor="windowText" strokeweight=".25pt"/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B662A"/>
    <w:multiLevelType w:val="hybridMultilevel"/>
    <w:tmpl w:val="45B813F4"/>
    <w:lvl w:ilvl="0" w:tplc="A5CAE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5A2C"/>
    <w:multiLevelType w:val="hybridMultilevel"/>
    <w:tmpl w:val="756C47EE"/>
    <w:lvl w:ilvl="0" w:tplc="E0E423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954FC6"/>
    <w:multiLevelType w:val="hybridMultilevel"/>
    <w:tmpl w:val="4B044FA6"/>
    <w:lvl w:ilvl="0" w:tplc="FB7088F2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04127"/>
    <w:multiLevelType w:val="hybridMultilevel"/>
    <w:tmpl w:val="56489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130EE"/>
    <w:multiLevelType w:val="hybridMultilevel"/>
    <w:tmpl w:val="95F42D60"/>
    <w:lvl w:ilvl="0" w:tplc="D5A0FB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57AC"/>
    <w:multiLevelType w:val="hybridMultilevel"/>
    <w:tmpl w:val="45202E7C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6E23AB"/>
    <w:multiLevelType w:val="hybridMultilevel"/>
    <w:tmpl w:val="14FA3058"/>
    <w:lvl w:ilvl="0" w:tplc="58307F6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E28FF"/>
    <w:multiLevelType w:val="hybridMultilevel"/>
    <w:tmpl w:val="8D3CAA60"/>
    <w:lvl w:ilvl="0" w:tplc="DDB4FE0A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EEB63C7"/>
    <w:multiLevelType w:val="hybridMultilevel"/>
    <w:tmpl w:val="1BFCFBD0"/>
    <w:lvl w:ilvl="0" w:tplc="500EB17A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A2C52"/>
    <w:multiLevelType w:val="hybridMultilevel"/>
    <w:tmpl w:val="16F8965E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55D"/>
    <w:multiLevelType w:val="hybridMultilevel"/>
    <w:tmpl w:val="004CD9DC"/>
    <w:lvl w:ilvl="0" w:tplc="4E9C2B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B69E6"/>
    <w:multiLevelType w:val="multilevel"/>
    <w:tmpl w:val="4D7E45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405A7"/>
    <w:multiLevelType w:val="hybridMultilevel"/>
    <w:tmpl w:val="2A0687F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DEF5FE9"/>
    <w:multiLevelType w:val="hybridMultilevel"/>
    <w:tmpl w:val="8ED28B8C"/>
    <w:lvl w:ilvl="0" w:tplc="4EEAEC28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60DAF"/>
    <w:multiLevelType w:val="hybridMultilevel"/>
    <w:tmpl w:val="3168D5EA"/>
    <w:lvl w:ilvl="0" w:tplc="B6740E3C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482ABF"/>
    <w:multiLevelType w:val="hybridMultilevel"/>
    <w:tmpl w:val="4D7E45FC"/>
    <w:lvl w:ilvl="0" w:tplc="72FA42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4DA5DC6"/>
    <w:multiLevelType w:val="hybridMultilevel"/>
    <w:tmpl w:val="DEA89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C2FB4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7573FA2"/>
    <w:multiLevelType w:val="hybridMultilevel"/>
    <w:tmpl w:val="E15AB6B0"/>
    <w:lvl w:ilvl="0" w:tplc="05DAB9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E55F4"/>
    <w:multiLevelType w:val="hybridMultilevel"/>
    <w:tmpl w:val="8488D8D6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3C4F5B62"/>
    <w:multiLevelType w:val="hybridMultilevel"/>
    <w:tmpl w:val="EDE401AC"/>
    <w:lvl w:ilvl="0" w:tplc="0C92A5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D262970"/>
    <w:multiLevelType w:val="hybridMultilevel"/>
    <w:tmpl w:val="C3E837D0"/>
    <w:lvl w:ilvl="0" w:tplc="2A2068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E654B"/>
    <w:multiLevelType w:val="hybridMultilevel"/>
    <w:tmpl w:val="63CC1C9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3F304622"/>
    <w:multiLevelType w:val="hybridMultilevel"/>
    <w:tmpl w:val="8222EF80"/>
    <w:lvl w:ilvl="0" w:tplc="25A6B9A4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766A3A"/>
    <w:multiLevelType w:val="hybridMultilevel"/>
    <w:tmpl w:val="DFB81956"/>
    <w:lvl w:ilvl="0" w:tplc="9C58656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58721AF"/>
    <w:multiLevelType w:val="hybridMultilevel"/>
    <w:tmpl w:val="E710DDE0"/>
    <w:lvl w:ilvl="0" w:tplc="09E86C56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00AE2"/>
    <w:multiLevelType w:val="hybridMultilevel"/>
    <w:tmpl w:val="48A44C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B73578"/>
    <w:multiLevelType w:val="hybridMultilevel"/>
    <w:tmpl w:val="01DCA9C4"/>
    <w:lvl w:ilvl="0" w:tplc="4424A8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0A1E"/>
    <w:multiLevelType w:val="hybridMultilevel"/>
    <w:tmpl w:val="C64A94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20F97"/>
    <w:multiLevelType w:val="hybridMultilevel"/>
    <w:tmpl w:val="7DFCAF5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5D153983"/>
    <w:multiLevelType w:val="hybridMultilevel"/>
    <w:tmpl w:val="93BC1082"/>
    <w:lvl w:ilvl="0" w:tplc="BCB4C9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B3582"/>
    <w:multiLevelType w:val="hybridMultilevel"/>
    <w:tmpl w:val="C7882F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D2C3F"/>
    <w:multiLevelType w:val="hybridMultilevel"/>
    <w:tmpl w:val="D078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E5D35"/>
    <w:multiLevelType w:val="hybridMultilevel"/>
    <w:tmpl w:val="12D4B5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8496B9F"/>
    <w:multiLevelType w:val="hybridMultilevel"/>
    <w:tmpl w:val="10FC0BF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891958">
    <w:abstractNumId w:val="0"/>
  </w:num>
  <w:num w:numId="2" w16cid:durableId="1272279658">
    <w:abstractNumId w:val="14"/>
  </w:num>
  <w:num w:numId="3" w16cid:durableId="1595557241">
    <w:abstractNumId w:val="47"/>
  </w:num>
  <w:num w:numId="4" w16cid:durableId="111365098">
    <w:abstractNumId w:val="8"/>
  </w:num>
  <w:num w:numId="5" w16cid:durableId="1750887137">
    <w:abstractNumId w:val="3"/>
  </w:num>
  <w:num w:numId="6" w16cid:durableId="1108280866">
    <w:abstractNumId w:val="28"/>
  </w:num>
  <w:num w:numId="7" w16cid:durableId="518155069">
    <w:abstractNumId w:val="38"/>
  </w:num>
  <w:num w:numId="8" w16cid:durableId="1272516149">
    <w:abstractNumId w:val="17"/>
  </w:num>
  <w:num w:numId="9" w16cid:durableId="1552957586">
    <w:abstractNumId w:val="46"/>
  </w:num>
  <w:num w:numId="10" w16cid:durableId="1314093518">
    <w:abstractNumId w:val="13"/>
  </w:num>
  <w:num w:numId="11" w16cid:durableId="497238062">
    <w:abstractNumId w:val="24"/>
  </w:num>
  <w:num w:numId="12" w16cid:durableId="333337207">
    <w:abstractNumId w:val="39"/>
  </w:num>
  <w:num w:numId="13" w16cid:durableId="1585534195">
    <w:abstractNumId w:val="37"/>
  </w:num>
  <w:num w:numId="14" w16cid:durableId="785466105">
    <w:abstractNumId w:val="7"/>
  </w:num>
  <w:num w:numId="15" w16cid:durableId="794834038">
    <w:abstractNumId w:val="33"/>
  </w:num>
  <w:num w:numId="16" w16cid:durableId="737097760">
    <w:abstractNumId w:val="26"/>
  </w:num>
  <w:num w:numId="17" w16cid:durableId="286131207">
    <w:abstractNumId w:val="10"/>
  </w:num>
  <w:num w:numId="18" w16cid:durableId="89204010">
    <w:abstractNumId w:val="21"/>
  </w:num>
  <w:num w:numId="19" w16cid:durableId="138379116">
    <w:abstractNumId w:val="35"/>
  </w:num>
  <w:num w:numId="20" w16cid:durableId="412699523">
    <w:abstractNumId w:val="15"/>
  </w:num>
  <w:num w:numId="21" w16cid:durableId="1539506962">
    <w:abstractNumId w:val="6"/>
  </w:num>
  <w:num w:numId="22" w16cid:durableId="873226070">
    <w:abstractNumId w:val="9"/>
  </w:num>
  <w:num w:numId="23" w16cid:durableId="8534245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0028338">
    <w:abstractNumId w:val="5"/>
  </w:num>
  <w:num w:numId="25" w16cid:durableId="1000156171">
    <w:abstractNumId w:val="12"/>
  </w:num>
  <w:num w:numId="26" w16cid:durableId="872961082">
    <w:abstractNumId w:val="30"/>
  </w:num>
  <w:num w:numId="27" w16cid:durableId="448814468">
    <w:abstractNumId w:val="18"/>
  </w:num>
  <w:num w:numId="28" w16cid:durableId="2089646958">
    <w:abstractNumId w:val="31"/>
  </w:num>
  <w:num w:numId="29" w16cid:durableId="184484900">
    <w:abstractNumId w:val="19"/>
  </w:num>
  <w:num w:numId="30" w16cid:durableId="1633247191">
    <w:abstractNumId w:val="4"/>
  </w:num>
  <w:num w:numId="31" w16cid:durableId="2133739852">
    <w:abstractNumId w:val="11"/>
  </w:num>
  <w:num w:numId="32" w16cid:durableId="1561789309">
    <w:abstractNumId w:val="27"/>
  </w:num>
  <w:num w:numId="33" w16cid:durableId="210699620">
    <w:abstractNumId w:val="29"/>
  </w:num>
  <w:num w:numId="34" w16cid:durableId="820779607">
    <w:abstractNumId w:val="1"/>
  </w:num>
  <w:num w:numId="35" w16cid:durableId="567351635">
    <w:abstractNumId w:val="32"/>
  </w:num>
  <w:num w:numId="36" w16cid:durableId="2141877335">
    <w:abstractNumId w:val="34"/>
  </w:num>
  <w:num w:numId="37" w16cid:durableId="1563174837">
    <w:abstractNumId w:val="41"/>
  </w:num>
  <w:num w:numId="38" w16cid:durableId="1478035817">
    <w:abstractNumId w:val="16"/>
  </w:num>
  <w:num w:numId="39" w16cid:durableId="1097094796">
    <w:abstractNumId w:val="42"/>
  </w:num>
  <w:num w:numId="40" w16cid:durableId="1444374625">
    <w:abstractNumId w:val="48"/>
  </w:num>
  <w:num w:numId="41" w16cid:durableId="993601658">
    <w:abstractNumId w:val="20"/>
  </w:num>
  <w:num w:numId="42" w16cid:durableId="1621961077">
    <w:abstractNumId w:val="22"/>
  </w:num>
  <w:num w:numId="43" w16cid:durableId="985623872">
    <w:abstractNumId w:val="43"/>
  </w:num>
  <w:num w:numId="44" w16cid:durableId="638343866">
    <w:abstractNumId w:val="23"/>
  </w:num>
  <w:num w:numId="45" w16cid:durableId="1128234299">
    <w:abstractNumId w:val="45"/>
  </w:num>
  <w:num w:numId="46" w16cid:durableId="1734497963">
    <w:abstractNumId w:val="44"/>
  </w:num>
  <w:num w:numId="47" w16cid:durableId="793183119">
    <w:abstractNumId w:val="2"/>
  </w:num>
  <w:num w:numId="48" w16cid:durableId="180824540">
    <w:abstractNumId w:val="40"/>
  </w:num>
  <w:num w:numId="49" w16cid:durableId="1511873732">
    <w:abstractNumId w:val="25"/>
  </w:num>
  <w:num w:numId="50" w16cid:durableId="1174883462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0EF049-0487-42BA-9C9C-BF9AAD605FC0}"/>
  </w:docVars>
  <w:rsids>
    <w:rsidRoot w:val="00054814"/>
    <w:rsid w:val="00000A16"/>
    <w:rsid w:val="0000253A"/>
    <w:rsid w:val="000044EF"/>
    <w:rsid w:val="0000484E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6EDB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9C7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D60"/>
    <w:rsid w:val="005831D1"/>
    <w:rsid w:val="00583337"/>
    <w:rsid w:val="00585213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209E"/>
    <w:rsid w:val="006F227B"/>
    <w:rsid w:val="006F3FB6"/>
    <w:rsid w:val="006F4170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47C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4B5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2E5B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4AF"/>
    <w:rsid w:val="00B228C1"/>
    <w:rsid w:val="00B24B51"/>
    <w:rsid w:val="00B255CD"/>
    <w:rsid w:val="00B266A8"/>
    <w:rsid w:val="00B2672B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11DD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3946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031"/>
    <w:rsid w:val="00D33AAF"/>
    <w:rsid w:val="00D34DA7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533"/>
    <w:rsid w:val="00DA3DC4"/>
    <w:rsid w:val="00DA48CF"/>
    <w:rsid w:val="00DA4EDE"/>
    <w:rsid w:val="00DA515E"/>
    <w:rsid w:val="00DA579F"/>
    <w:rsid w:val="00DA74A1"/>
    <w:rsid w:val="00DB0629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18F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362F"/>
    <w:rsid w:val="00E140A9"/>
    <w:rsid w:val="00E15421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254E"/>
    <w:rsid w:val="00E73344"/>
    <w:rsid w:val="00E76FC6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8768B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115"/>
    <w:rsid w:val="00EE759B"/>
    <w:rsid w:val="00EF000D"/>
    <w:rsid w:val="00EF164C"/>
    <w:rsid w:val="00EF3C44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5A40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394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C30BB4"/>
    <w:pPr>
      <w:keepNext/>
      <w:spacing w:before="120" w:after="240"/>
      <w:jc w:val="center"/>
      <w:outlineLvl w:val="1"/>
    </w:pPr>
    <w:rPr>
      <w:rFonts w:ascii="Calibri" w:hAnsi="Calibri" w:cs="Calibri"/>
      <w:b/>
      <w:iCs/>
      <w:sz w:val="28"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C30BB4"/>
    <w:rPr>
      <w:rFonts w:ascii="Calibri" w:hAnsi="Calibri" w:cs="Calibri"/>
      <w:b/>
      <w:iCs/>
      <w:sz w:val="28"/>
      <w:szCs w:val="28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CD3178F-B3CD-4D1B-9A49-DCDE679D0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0EF049-0487-42BA-9C9C-BF9AAD605FC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5</TotalTime>
  <Pages>2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3099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Ewelina Laskowska</cp:lastModifiedBy>
  <cp:revision>10</cp:revision>
  <cp:lastPrinted>2023-09-22T13:20:00Z</cp:lastPrinted>
  <dcterms:created xsi:type="dcterms:W3CDTF">2025-02-10T14:24:00Z</dcterms:created>
  <dcterms:modified xsi:type="dcterms:W3CDTF">2026-09-29T09:02:00Z</dcterms:modified>
</cp:coreProperties>
</file>